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828"/>
        <w:gridCol w:w="1559"/>
        <w:gridCol w:w="3260"/>
        <w:gridCol w:w="2126"/>
        <w:gridCol w:w="2954"/>
      </w:tblGrid>
      <w:tr w:rsidR="008349D7" w:rsidRPr="008349D7" w14:paraId="0ED99BA4" w14:textId="77777777" w:rsidTr="41D3EDB8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263C8E51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Name of activity/ event/ location</w:t>
            </w:r>
          </w:p>
        </w:tc>
        <w:tc>
          <w:tcPr>
            <w:tcW w:w="3828" w:type="dxa"/>
            <w:shd w:val="clear" w:color="auto" w:fill="FFFFFF" w:themeFill="background1"/>
          </w:tcPr>
          <w:p w14:paraId="7C2C77B0" w14:textId="77777777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Morning Exercise at Cubadoodledoo 2022 (Saturday am and Sunday am)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0F898F7" w14:textId="77777777" w:rsidR="008349D7" w:rsidRPr="00547FBB" w:rsidRDefault="008349D7" w:rsidP="41D3EDB8">
            <w:pPr>
              <w:jc w:val="center"/>
              <w:rPr>
                <w:b/>
                <w:bCs/>
              </w:rPr>
            </w:pPr>
            <w:r w:rsidRPr="41D3EDB8">
              <w:rPr>
                <w:b/>
                <w:bCs/>
              </w:rPr>
              <w:t>Date of risk assessment</w:t>
            </w:r>
          </w:p>
        </w:tc>
        <w:tc>
          <w:tcPr>
            <w:tcW w:w="3260" w:type="dxa"/>
            <w:shd w:val="clear" w:color="auto" w:fill="FFFFFF" w:themeFill="background1"/>
          </w:tcPr>
          <w:p w14:paraId="6C1129A6" w14:textId="77777777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May 2022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977B10D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Name of who undertook this risk assessment</w:t>
            </w:r>
          </w:p>
        </w:tc>
        <w:tc>
          <w:tcPr>
            <w:tcW w:w="2954" w:type="dxa"/>
            <w:shd w:val="clear" w:color="auto" w:fill="FFFFFF" w:themeFill="background1"/>
          </w:tcPr>
          <w:p w14:paraId="2FD0215B" w14:textId="77777777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Carrie Pearson </w:t>
            </w:r>
          </w:p>
          <w:p w14:paraId="5E9C6D88" w14:textId="77777777" w:rsidR="008349D7" w:rsidRPr="00547FBB" w:rsidRDefault="008349D7" w:rsidP="41D3EDB8">
            <w:pPr>
              <w:spacing w:line="259" w:lineRule="auto"/>
              <w:rPr>
                <w:b/>
                <w:bCs/>
              </w:rPr>
            </w:pPr>
          </w:p>
          <w:p w14:paraId="3222F391" w14:textId="77777777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Checked by: </w:t>
            </w:r>
          </w:p>
          <w:p w14:paraId="01E6D081" w14:textId="77777777" w:rsidR="008349D7" w:rsidRPr="00547FBB" w:rsidRDefault="008349D7" w:rsidP="41D3EDB8">
            <w:pPr>
              <w:spacing w:line="259" w:lineRule="auto"/>
              <w:rPr>
                <w:b/>
                <w:bCs/>
              </w:rPr>
            </w:pPr>
          </w:p>
        </w:tc>
      </w:tr>
    </w:tbl>
    <w:p w14:paraId="4D348D97" w14:textId="77777777" w:rsidR="00FE0D04" w:rsidRPr="008349D7" w:rsidRDefault="00FE0D04" w:rsidP="006E4079">
      <w:pPr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29A0FA" w14:textId="77777777" w:rsidTr="41D3EDB8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7428AE5F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Hazard Identified? /</w:t>
            </w:r>
          </w:p>
          <w:p w14:paraId="57B66E84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Risks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CBAAF79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70EA6F8C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How</w:t>
            </w:r>
            <w:r w:rsidR="006E4079" w:rsidRPr="00547FBB">
              <w:rPr>
                <w:b/>
              </w:rPr>
              <w:t xml:space="preserve"> are</w:t>
            </w:r>
            <w:r w:rsidRPr="00547FBB">
              <w:rPr>
                <w:b/>
              </w:rPr>
              <w:t xml:space="preserve"> the risk</w:t>
            </w:r>
            <w:r w:rsidR="006E4079" w:rsidRPr="00547FBB">
              <w:rPr>
                <w:b/>
              </w:rPr>
              <w:t>s</w:t>
            </w:r>
            <w:r w:rsidRPr="00547FBB">
              <w:rPr>
                <w:b/>
              </w:rPr>
              <w:t xml:space="preserve"> already controlled?</w:t>
            </w:r>
          </w:p>
          <w:p w14:paraId="6CC64FB5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0EECCAB8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What has changed that needs to be thought about and controlled?</w:t>
            </w:r>
          </w:p>
        </w:tc>
      </w:tr>
      <w:tr w:rsidR="008349D7" w:rsidRPr="0071703B" w14:paraId="7847EE32" w14:textId="77777777" w:rsidTr="41D3EDB8">
        <w:trPr>
          <w:trHeight w:val="769"/>
        </w:trPr>
        <w:tc>
          <w:tcPr>
            <w:tcW w:w="2840" w:type="dxa"/>
            <w:shd w:val="clear" w:color="auto" w:fill="auto"/>
          </w:tcPr>
          <w:p w14:paraId="31117023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>Hazard</w:t>
            </w:r>
            <w:r w:rsidRPr="00547FBB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507B5FA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>Risk</w:t>
            </w:r>
            <w:r w:rsidRPr="00547FBB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13DCE155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Young people</w:t>
            </w:r>
            <w:r w:rsidR="006E4079" w:rsidRPr="00547FBB">
              <w:rPr>
                <w:i/>
                <w:sz w:val="16"/>
                <w:szCs w:val="16"/>
              </w:rPr>
              <w:t>,</w:t>
            </w:r>
          </w:p>
          <w:p w14:paraId="1BBD457C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 xml:space="preserve">Leaders, </w:t>
            </w:r>
          </w:p>
          <w:p w14:paraId="471F6416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1A4F891F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 xml:space="preserve">Controls </w:t>
            </w:r>
            <w:r w:rsidRPr="00547FBB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784C17AA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A34D7CF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 xml:space="preserve">Keep </w:t>
            </w:r>
            <w:r w:rsidRPr="00547FBB">
              <w:rPr>
                <w:b/>
                <w:i/>
                <w:sz w:val="16"/>
                <w:szCs w:val="16"/>
              </w:rPr>
              <w:t>checking</w:t>
            </w:r>
            <w:r w:rsidRPr="00547FBB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547FBB">
              <w:rPr>
                <w:b/>
                <w:i/>
                <w:sz w:val="16"/>
                <w:szCs w:val="16"/>
              </w:rPr>
              <w:t>stop</w:t>
            </w:r>
            <w:r w:rsidRPr="00547FBB">
              <w:rPr>
                <w:i/>
                <w:sz w:val="16"/>
                <w:szCs w:val="16"/>
              </w:rPr>
              <w:t xml:space="preserve"> it!</w:t>
            </w:r>
            <w:r w:rsidR="006E4079" w:rsidRPr="00547FBB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8349D7" w:rsidRPr="001C60E8" w14:paraId="0C559757" w14:textId="77777777" w:rsidTr="41D3EDB8">
        <w:trPr>
          <w:trHeight w:val="696"/>
        </w:trPr>
        <w:tc>
          <w:tcPr>
            <w:tcW w:w="2840" w:type="dxa"/>
            <w:shd w:val="clear" w:color="auto" w:fill="auto"/>
          </w:tcPr>
          <w:p w14:paraId="7A89F7BC" w14:textId="77777777" w:rsidR="00AB5D62" w:rsidRPr="00547FBB" w:rsidRDefault="00AB5D62" w:rsidP="00547FBB">
            <w:pPr>
              <w:rPr>
                <w:b/>
                <w:noProof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Example:</w:t>
            </w:r>
          </w:p>
          <w:p w14:paraId="19F1E601" w14:textId="77777777" w:rsidR="00AB5D62" w:rsidRPr="00547FBB" w:rsidRDefault="00AB5D62" w:rsidP="00547FBB">
            <w:pPr>
              <w:rPr>
                <w:noProof/>
                <w:sz w:val="16"/>
                <w:szCs w:val="16"/>
              </w:rPr>
            </w:pPr>
            <w:r w:rsidRPr="00547FBB">
              <w:rPr>
                <w:noProof/>
                <w:sz w:val="16"/>
                <w:szCs w:val="16"/>
              </w:rPr>
              <w:t>Hazard</w:t>
            </w:r>
            <w:r w:rsidR="005C3B4F" w:rsidRPr="00547FBB">
              <w:rPr>
                <w:noProof/>
                <w:sz w:val="16"/>
                <w:szCs w:val="16"/>
              </w:rPr>
              <w:t>- Fire</w:t>
            </w:r>
          </w:p>
          <w:p w14:paraId="70116DD5" w14:textId="77777777" w:rsidR="008349D7" w:rsidRPr="00547FBB" w:rsidRDefault="005C3B4F" w:rsidP="00547FBB">
            <w:pPr>
              <w:rPr>
                <w:color w:val="FF0000"/>
                <w:sz w:val="16"/>
                <w:szCs w:val="16"/>
              </w:rPr>
            </w:pPr>
            <w:r w:rsidRPr="00547FBB">
              <w:rPr>
                <w:noProof/>
                <w:sz w:val="16"/>
                <w:szCs w:val="16"/>
              </w:rPr>
              <w:t>Risk- Smoke/ Burns</w:t>
            </w:r>
            <w:r w:rsidR="00AB5D62" w:rsidRPr="00547FBB">
              <w:rPr>
                <w:b/>
                <w:noProof/>
                <w:sz w:val="16"/>
                <w:szCs w:val="16"/>
              </w:rPr>
              <w:t> </w:t>
            </w:r>
            <w:r w:rsidR="00AB5D62"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7AF6A6E" w14:textId="77777777" w:rsidR="008349D7" w:rsidRPr="00547FBB" w:rsidRDefault="005C3B4F" w:rsidP="00547FBB">
            <w:pPr>
              <w:rPr>
                <w:color w:val="FF0000"/>
                <w:sz w:val="16"/>
                <w:szCs w:val="16"/>
              </w:rPr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 w:rsidRPr="00547FBB">
              <w:rPr>
                <w:noProof/>
                <w:sz w:val="16"/>
                <w:szCs w:val="16"/>
              </w:rPr>
              <w:t>Leaders, Vistors, Young Leaders, Scouts</w:t>
            </w:r>
            <w:r w:rsidRPr="00547FBB">
              <w:rPr>
                <w:noProof/>
                <w:sz w:val="16"/>
                <w:szCs w:val="16"/>
              </w:rPr>
              <w:t> </w:t>
            </w:r>
            <w:r w:rsidRPr="00547FBB">
              <w:rPr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F92E716" w14:textId="77777777" w:rsidR="005C3B4F" w:rsidRPr="00547FBB" w:rsidRDefault="005C3B4F" w:rsidP="00547FBB">
            <w:pPr>
              <w:rPr>
                <w:noProof/>
                <w:sz w:val="16"/>
                <w:szCs w:val="16"/>
              </w:rPr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63D3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 w:rsidRPr="00547FBB">
              <w:rPr>
                <w:noProof/>
                <w:sz w:val="16"/>
                <w:szCs w:val="16"/>
              </w:rPr>
              <w:t>Smoke- Use of dry wood, check wind direction, Stand people out of smoke direction.</w:t>
            </w:r>
            <w:r w:rsidRPr="00547FBB">
              <w:rPr>
                <w:noProof/>
                <w:sz w:val="16"/>
                <w:szCs w:val="16"/>
              </w:rPr>
              <w:t> </w:t>
            </w:r>
          </w:p>
          <w:p w14:paraId="51B80AC3" w14:textId="77777777" w:rsidR="005C3B4F" w:rsidRPr="00547FBB" w:rsidRDefault="005C3B4F" w:rsidP="00547FBB">
            <w:pPr>
              <w:rPr>
                <w:color w:val="FF0000"/>
                <w:sz w:val="16"/>
                <w:szCs w:val="16"/>
              </w:rPr>
            </w:pPr>
            <w:r w:rsidRPr="00547FBB">
              <w:rPr>
                <w:noProof/>
                <w:sz w:val="16"/>
                <w:szCs w:val="16"/>
              </w:rPr>
              <w:t>Burns- Safe distance from fire, extra wood place on cafefully, teach Scouts good practice around fires, burns/first aid kit easily avaible.</w:t>
            </w:r>
            <w:r w:rsidRPr="00547FBB">
              <w:rPr>
                <w:noProof/>
                <w:sz w:val="16"/>
                <w:szCs w:val="16"/>
              </w:rPr>
              <w:t> </w:t>
            </w:r>
            <w:r w:rsidRPr="00547FBB">
              <w:rPr>
                <w:noProof/>
                <w:sz w:val="16"/>
                <w:szCs w:val="16"/>
              </w:rPr>
              <w:t> </w:t>
            </w:r>
            <w:r w:rsidRPr="00547FBB">
              <w:rPr>
                <w:sz w:val="16"/>
                <w:szCs w:val="16"/>
              </w:rPr>
              <w:fldChar w:fldCharType="end"/>
            </w:r>
          </w:p>
          <w:p w14:paraId="1C81B787" w14:textId="77777777" w:rsidR="008349D7" w:rsidRPr="00547FBB" w:rsidRDefault="008349D7" w:rsidP="00547FB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76A83F8" w14:textId="77777777" w:rsidR="008349D7" w:rsidRPr="00547FBB" w:rsidRDefault="00AB5D62" w:rsidP="00547FBB">
            <w:pPr>
              <w:rPr>
                <w:color w:val="FF0000"/>
                <w:sz w:val="16"/>
                <w:szCs w:val="16"/>
              </w:rPr>
            </w:pPr>
            <w:r w:rsidRPr="00547FBB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547FBB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547FBB">
              <w:rPr>
                <w:color w:val="FF0000"/>
                <w:sz w:val="16"/>
                <w:szCs w:val="16"/>
              </w:rPr>
            </w:r>
            <w:r w:rsidRPr="00547FBB">
              <w:rPr>
                <w:color w:val="FF0000"/>
                <w:sz w:val="16"/>
                <w:szCs w:val="16"/>
              </w:rPr>
              <w:fldChar w:fldCharType="separate"/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6E4079" w:rsidRPr="001C60E8" w14:paraId="735537B3" w14:textId="77777777" w:rsidTr="41D3EDB8">
        <w:trPr>
          <w:trHeight w:val="678"/>
        </w:trPr>
        <w:tc>
          <w:tcPr>
            <w:tcW w:w="2840" w:type="dxa"/>
            <w:shd w:val="clear" w:color="auto" w:fill="auto"/>
          </w:tcPr>
          <w:p w14:paraId="4A9B9AB4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Pulled muscles</w:t>
            </w:r>
          </w:p>
        </w:tc>
        <w:tc>
          <w:tcPr>
            <w:tcW w:w="1556" w:type="dxa"/>
            <w:shd w:val="clear" w:color="auto" w:fill="auto"/>
          </w:tcPr>
          <w:p w14:paraId="4E8ACAC6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  <w:r w:rsidR="006E4079" w:rsidRPr="00433700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4079" w:rsidRPr="00433700">
              <w:rPr>
                <w:bCs/>
                <w:sz w:val="16"/>
                <w:szCs w:val="16"/>
              </w:rPr>
              <w:instrText xml:space="preserve"> FORMTEXT </w:instrText>
            </w:r>
            <w:r w:rsidR="006E4079" w:rsidRPr="00433700">
              <w:rPr>
                <w:bCs/>
                <w:sz w:val="16"/>
                <w:szCs w:val="16"/>
              </w:rPr>
            </w:r>
            <w:r w:rsidR="006E4079" w:rsidRPr="00433700">
              <w:rPr>
                <w:bCs/>
                <w:sz w:val="16"/>
                <w:szCs w:val="16"/>
              </w:rPr>
              <w:fldChar w:fldCharType="separate"/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6E4079" w:rsidRPr="00433700"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D91F089" w14:textId="77777777" w:rsidR="006E4079" w:rsidRPr="00433700" w:rsidRDefault="668453ED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>Participants are guided through stretching in the warm up and cool down phases of the activity.</w:t>
            </w:r>
          </w:p>
          <w:p w14:paraId="22C5931C" w14:textId="77777777" w:rsidR="006E4079" w:rsidRPr="00433700" w:rsidRDefault="41D3EDB8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 xml:space="preserve">Participants reminded to stop any activity if it hurts – not to continue through pain. </w:t>
            </w:r>
          </w:p>
          <w:p w14:paraId="10A95CC3" w14:textId="77777777" w:rsidR="006E4079" w:rsidRPr="00433700" w:rsidRDefault="006E4079" w:rsidP="41D3EDB8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C58522C" w14:textId="77777777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 xml:space="preserve"> No further revision considered necessary at this time.</w:t>
            </w:r>
          </w:p>
        </w:tc>
      </w:tr>
      <w:tr w:rsidR="006E4079" w:rsidRPr="001C60E8" w14:paraId="799CAD57" w14:textId="77777777" w:rsidTr="41D3EDB8">
        <w:trPr>
          <w:trHeight w:val="686"/>
        </w:trPr>
        <w:tc>
          <w:tcPr>
            <w:tcW w:w="2840" w:type="dxa"/>
            <w:shd w:val="clear" w:color="auto" w:fill="auto"/>
          </w:tcPr>
          <w:p w14:paraId="2746C670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Dehydration</w:t>
            </w:r>
          </w:p>
        </w:tc>
        <w:tc>
          <w:tcPr>
            <w:tcW w:w="1556" w:type="dxa"/>
            <w:shd w:val="clear" w:color="auto" w:fill="auto"/>
          </w:tcPr>
          <w:p w14:paraId="61378CA1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</w:p>
        </w:tc>
        <w:tc>
          <w:tcPr>
            <w:tcW w:w="6673" w:type="dxa"/>
            <w:shd w:val="clear" w:color="auto" w:fill="auto"/>
          </w:tcPr>
          <w:p w14:paraId="2B1AE371" w14:textId="77777777" w:rsidR="006E4079" w:rsidRPr="00433700" w:rsidRDefault="668453ED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>Participants are reminded to ensure that they have a drink of water accessible and that they take a drink as required throughout the activity.</w:t>
            </w:r>
          </w:p>
        </w:tc>
        <w:tc>
          <w:tcPr>
            <w:tcW w:w="4382" w:type="dxa"/>
            <w:shd w:val="clear" w:color="auto" w:fill="auto"/>
          </w:tcPr>
          <w:p w14:paraId="41942F8E" w14:textId="77777777" w:rsidR="008E7971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6CF13BB1" w14:textId="77777777" w:rsidR="008E7971" w:rsidRDefault="006E4079" w:rsidP="41D3EDB8">
            <w:pPr>
              <w:rPr>
                <w:b/>
                <w:bCs/>
                <w:sz w:val="16"/>
                <w:szCs w:val="16"/>
              </w:rPr>
            </w:pPr>
            <w:r w:rsidRPr="00547FBB">
              <w:rPr>
                <w:b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41D3EDB8">
              <w:rPr>
                <w:b/>
                <w:bCs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bCs/>
                <w:sz w:val="16"/>
                <w:szCs w:val="16"/>
              </w:rPr>
            </w:r>
            <w:r w:rsidRPr="00547FBB">
              <w:rPr>
                <w:b/>
                <w:bCs/>
                <w:sz w:val="16"/>
                <w:szCs w:val="16"/>
              </w:rPr>
              <w:fldChar w:fldCharType="separate"/>
            </w:r>
          </w:p>
          <w:p w14:paraId="7D8BDEB9" w14:textId="77777777" w:rsidR="008E7971" w:rsidRDefault="006E4079" w:rsidP="00547FBB">
            <w:pPr>
              <w:rPr>
                <w:b/>
                <w:noProof/>
                <w:sz w:val="16"/>
                <w:szCs w:val="16"/>
              </w:rPr>
            </w:pP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</w:p>
          <w:p w14:paraId="79EC4EEC" w14:textId="77777777" w:rsidR="006E4079" w:rsidRPr="00547FBB" w:rsidRDefault="006E4079" w:rsidP="00547FBB">
            <w:pPr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19EB873D" w14:textId="77777777" w:rsidTr="41D3EDB8">
        <w:trPr>
          <w:trHeight w:val="698"/>
        </w:trPr>
        <w:tc>
          <w:tcPr>
            <w:tcW w:w="2840" w:type="dxa"/>
            <w:shd w:val="clear" w:color="auto" w:fill="auto"/>
          </w:tcPr>
          <w:p w14:paraId="0AB2DB52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Injury from collision with other objects</w:t>
            </w:r>
          </w:p>
        </w:tc>
        <w:tc>
          <w:tcPr>
            <w:tcW w:w="1556" w:type="dxa"/>
            <w:shd w:val="clear" w:color="auto" w:fill="auto"/>
          </w:tcPr>
          <w:p w14:paraId="0A947DE2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</w:p>
        </w:tc>
        <w:tc>
          <w:tcPr>
            <w:tcW w:w="6673" w:type="dxa"/>
            <w:shd w:val="clear" w:color="auto" w:fill="auto"/>
          </w:tcPr>
          <w:p w14:paraId="7DADF734" w14:textId="77777777" w:rsidR="006E4079" w:rsidRPr="00433700" w:rsidRDefault="668453ED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 xml:space="preserve">Participants should ensure that they have a sufficient clear space around them to conduct the activities without colliding with any other person or object. </w:t>
            </w:r>
          </w:p>
        </w:tc>
        <w:tc>
          <w:tcPr>
            <w:tcW w:w="4382" w:type="dxa"/>
            <w:shd w:val="clear" w:color="auto" w:fill="auto"/>
          </w:tcPr>
          <w:p w14:paraId="15F17743" w14:textId="77777777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6B78F212" w14:textId="77777777" w:rsidR="006E4079" w:rsidRPr="00547FBB" w:rsidRDefault="006E4079" w:rsidP="41D3EDB8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6E4079" w:rsidRPr="001C60E8" w14:paraId="043AEAF5" w14:textId="77777777" w:rsidTr="41D3EDB8">
        <w:trPr>
          <w:trHeight w:val="694"/>
        </w:trPr>
        <w:tc>
          <w:tcPr>
            <w:tcW w:w="2840" w:type="dxa"/>
            <w:shd w:val="clear" w:color="auto" w:fill="auto"/>
          </w:tcPr>
          <w:p w14:paraId="7BAFFBCF" w14:textId="77777777" w:rsidR="006E4079" w:rsidRPr="00547FBB" w:rsidRDefault="19CC08E7" w:rsidP="00547FBB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>Injury due to inadequate clothing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4079" w:rsidRPr="41D3EDB8">
              <w:rPr>
                <w:b/>
                <w:bCs/>
                <w:sz w:val="16"/>
                <w:szCs w:val="16"/>
              </w:rPr>
              <w:instrText xml:space="preserve"> FORMTEXT </w:instrText>
            </w:r>
            <w:r w:rsidR="006E4079" w:rsidRPr="41D3EDB8">
              <w:rPr>
                <w:b/>
                <w:bCs/>
                <w:sz w:val="16"/>
                <w:szCs w:val="16"/>
              </w:rPr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separate"/>
            </w:r>
            <w:r w:rsidRPr="41D3EDB8">
              <w:rPr>
                <w:b/>
                <w:bCs/>
                <w:sz w:val="16"/>
                <w:szCs w:val="16"/>
              </w:rPr>
              <w:t> </w:t>
            </w:r>
            <w:r w:rsidRPr="41D3EDB8">
              <w:rPr>
                <w:b/>
                <w:bCs/>
                <w:sz w:val="16"/>
                <w:szCs w:val="16"/>
              </w:rPr>
              <w:t> </w:t>
            </w:r>
            <w:r w:rsidRPr="41D3EDB8">
              <w:rPr>
                <w:b/>
                <w:bCs/>
                <w:sz w:val="16"/>
                <w:szCs w:val="16"/>
              </w:rPr>
              <w:t> </w:t>
            </w:r>
            <w:r w:rsidRPr="41D3EDB8">
              <w:rPr>
                <w:b/>
                <w:bCs/>
                <w:sz w:val="16"/>
                <w:szCs w:val="16"/>
              </w:rPr>
              <w:t> </w:t>
            </w:r>
            <w:r w:rsidRPr="41D3EDB8">
              <w:rPr>
                <w:b/>
                <w:bCs/>
                <w:sz w:val="16"/>
                <w:szCs w:val="16"/>
              </w:rPr>
              <w:t> 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295C2D6F" w14:textId="77777777" w:rsidR="006E4079" w:rsidRPr="00547FBB" w:rsidRDefault="668453ED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>Participants</w:t>
            </w:r>
            <w:r w:rsidR="41D3EDB8" w:rsidRPr="41D3EDB8">
              <w:rPr>
                <w:b/>
                <w:bCs/>
                <w:sz w:val="16"/>
                <w:szCs w:val="16"/>
              </w:rPr>
              <w:t xml:space="preserve"> 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4079" w:rsidRPr="41D3EDB8">
              <w:rPr>
                <w:b/>
                <w:bCs/>
                <w:sz w:val="16"/>
                <w:szCs w:val="16"/>
              </w:rPr>
              <w:instrText xml:space="preserve"> FORMTEXT </w:instrText>
            </w:r>
            <w:r w:rsidR="006E4079" w:rsidRPr="41D3EDB8">
              <w:rPr>
                <w:b/>
                <w:bCs/>
                <w:sz w:val="16"/>
                <w:szCs w:val="16"/>
              </w:rPr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separate"/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047D144" w14:textId="77777777" w:rsidR="006E4079" w:rsidRPr="00547FBB" w:rsidRDefault="41D3EDB8" w:rsidP="00C263D3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 xml:space="preserve">All participants reminded to ensure they are wearing appropriate clothing, in particular sensible footwear </w:t>
            </w:r>
          </w:p>
        </w:tc>
        <w:tc>
          <w:tcPr>
            <w:tcW w:w="4382" w:type="dxa"/>
            <w:shd w:val="clear" w:color="auto" w:fill="auto"/>
          </w:tcPr>
          <w:p w14:paraId="6E3404A7" w14:textId="77777777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5CA36A89" w14:textId="77777777" w:rsidR="006E4079" w:rsidRPr="00547FBB" w:rsidRDefault="006E4079" w:rsidP="41D3EDB8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6E4079" w:rsidRPr="001C60E8" w14:paraId="65022FAA" w14:textId="77777777" w:rsidTr="41D3EDB8">
        <w:trPr>
          <w:trHeight w:val="676"/>
        </w:trPr>
        <w:tc>
          <w:tcPr>
            <w:tcW w:w="2840" w:type="dxa"/>
            <w:shd w:val="clear" w:color="auto" w:fill="auto"/>
          </w:tcPr>
          <w:p w14:paraId="63545CAB" w14:textId="77777777" w:rsidR="006E4079" w:rsidRPr="00547FBB" w:rsidRDefault="41D3EDB8" w:rsidP="00547FBB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 xml:space="preserve">Medical conditions </w:t>
            </w:r>
          </w:p>
        </w:tc>
        <w:tc>
          <w:tcPr>
            <w:tcW w:w="1556" w:type="dxa"/>
            <w:shd w:val="clear" w:color="auto" w:fill="auto"/>
          </w:tcPr>
          <w:p w14:paraId="3673F7A5" w14:textId="77777777" w:rsidR="006E4079" w:rsidRPr="00547FBB" w:rsidRDefault="668453ED" w:rsidP="41D3EDB8">
            <w:pPr>
              <w:rPr>
                <w:sz w:val="16"/>
                <w:szCs w:val="16"/>
              </w:rPr>
            </w:pPr>
            <w:r w:rsidRPr="41D3EDB8">
              <w:rPr>
                <w:sz w:val="16"/>
                <w:szCs w:val="16"/>
              </w:rPr>
              <w:t>Participants</w:t>
            </w:r>
            <w:r w:rsidR="41D3EDB8" w:rsidRPr="41D3EDB8">
              <w:rPr>
                <w:b/>
                <w:bCs/>
                <w:sz w:val="16"/>
                <w:szCs w:val="16"/>
              </w:rPr>
              <w:t xml:space="preserve"> 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begin"/>
            </w:r>
            <w:r w:rsidR="006E4079" w:rsidRPr="41D3EDB8">
              <w:rPr>
                <w:b/>
                <w:bCs/>
                <w:sz w:val="16"/>
                <w:szCs w:val="16"/>
              </w:rPr>
              <w:instrText xml:space="preserve"> FORMTEXT </w:instrTex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separate"/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19CC08E7" w:rsidRPr="41D3EDB8">
              <w:rPr>
                <w:b/>
                <w:bCs/>
                <w:sz w:val="16"/>
                <w:szCs w:val="16"/>
              </w:rPr>
              <w:t> </w:t>
            </w:r>
            <w:r w:rsidR="006E4079" w:rsidRPr="41D3EDB8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19F04185" w14:textId="77777777" w:rsidR="006E4079" w:rsidRPr="00547FBB" w:rsidRDefault="41D3EDB8" w:rsidP="41D3EDB8">
            <w:pPr>
              <w:rPr>
                <w:b/>
                <w:bCs/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 xml:space="preserve">Participants reminded at the start of the actity to ensure they have their inhaler (for example) or other medication as appropriate. </w:t>
            </w:r>
          </w:p>
          <w:p w14:paraId="310E5738" w14:textId="77777777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 xml:space="preserve">Leaders asked to monitor any participants who they are aware may be at risk due to any specific medical issue (for example, cardio / respiratory / seizure / mobility). </w:t>
            </w:r>
          </w:p>
        </w:tc>
        <w:tc>
          <w:tcPr>
            <w:tcW w:w="4382" w:type="dxa"/>
            <w:shd w:val="clear" w:color="auto" w:fill="auto"/>
          </w:tcPr>
          <w:p w14:paraId="0E34D943" w14:textId="77777777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1C7F919F" w14:textId="77777777" w:rsidR="006E4079" w:rsidRPr="00547FBB" w:rsidRDefault="006E4079" w:rsidP="41D3EDB8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6E4079" w:rsidRPr="001C60E8" w14:paraId="3CDB2C2F" w14:textId="77777777" w:rsidTr="41D3EDB8">
        <w:trPr>
          <w:trHeight w:val="676"/>
        </w:trPr>
        <w:tc>
          <w:tcPr>
            <w:tcW w:w="2840" w:type="dxa"/>
            <w:shd w:val="clear" w:color="auto" w:fill="auto"/>
          </w:tcPr>
          <w:p w14:paraId="1FEB81B9" w14:textId="77777777" w:rsidR="006E4079" w:rsidRPr="00547FBB" w:rsidRDefault="006E4079" w:rsidP="00547FBB">
            <w:pPr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28DC5E71" w14:textId="77777777" w:rsidR="006E4079" w:rsidRPr="00547FBB" w:rsidRDefault="006E4079" w:rsidP="00547FBB">
            <w:pPr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91FCC6D" w14:textId="77777777" w:rsidR="006E4079" w:rsidRPr="00547FBB" w:rsidRDefault="006E4079" w:rsidP="00547FBB">
            <w:pPr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3F22DFD" w14:textId="77777777" w:rsidR="006E4079" w:rsidRPr="00547FBB" w:rsidRDefault="006E4079" w:rsidP="00547FBB">
            <w:pPr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71703B" w14:paraId="0E935520" w14:textId="77777777" w:rsidTr="41D3EDB8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14:paraId="3F3AE8C8" w14:textId="77777777" w:rsidR="006E4079" w:rsidRPr="00547FBB" w:rsidRDefault="006E4079" w:rsidP="00547FBB">
            <w:r w:rsidRPr="00547FBB">
              <w:rPr>
                <w:b/>
                <w:i/>
              </w:rPr>
              <w:t xml:space="preserve">Review due: </w:t>
            </w:r>
            <w:r w:rsidRPr="00547FBB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</w:rPr>
              <w:instrText xml:space="preserve"> FORMTEXT </w:instrText>
            </w:r>
            <w:r w:rsidRPr="00547FBB">
              <w:rPr>
                <w:b/>
              </w:rPr>
            </w:r>
            <w:r w:rsidRPr="00547FBB">
              <w:rPr>
                <w:b/>
              </w:rPr>
              <w:fldChar w:fldCharType="separate"/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</w:rPr>
              <w:fldChar w:fldCharType="end"/>
            </w:r>
          </w:p>
          <w:p w14:paraId="5201151A" w14:textId="77777777" w:rsidR="006E4079" w:rsidRPr="00547FBB" w:rsidRDefault="006E4079" w:rsidP="00547FBB">
            <w:pPr>
              <w:rPr>
                <w:i/>
              </w:rPr>
            </w:pPr>
            <w:r w:rsidRPr="00547FBB">
              <w:rPr>
                <w:i/>
              </w:rPr>
              <w:t xml:space="preserve">A risk assessment needs reviewing if circumstances change but also schedule regular reviews to ensure they are current, perhaps every 12 months? The review must include a detailed look at each element of the risk assessment in order to establish if any change is required. </w:t>
            </w:r>
          </w:p>
        </w:tc>
      </w:tr>
    </w:tbl>
    <w:p w14:paraId="45355576" w14:textId="77777777" w:rsidR="008349D7" w:rsidRPr="00CE188D" w:rsidRDefault="008349D7" w:rsidP="00727784"/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BE86F" w14:textId="77777777" w:rsidR="00750A1F" w:rsidRDefault="00750A1F">
      <w:r>
        <w:separator/>
      </w:r>
    </w:p>
  </w:endnote>
  <w:endnote w:type="continuationSeparator" w:id="0">
    <w:p w14:paraId="02907439" w14:textId="77777777" w:rsidR="00750A1F" w:rsidRDefault="00750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﷽﷽﷽﷽﷽﷽﷽﷽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EAE32F07-44FA-4227-A3D3-54E09DA088ED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1D455E7-3607-4866-884F-CC82D420586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DA0537-8BCF-466B-89BC-60D7D7FE7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C54A" w14:textId="77777777" w:rsidR="0066293D" w:rsidRPr="00CE188D" w:rsidRDefault="00CA0286" w:rsidP="00397064">
    <w:pPr>
      <w:tabs>
        <w:tab w:val="right" w:pos="15167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988DDFC" wp14:editId="22B8DCDF">
          <wp:simplePos x="0" y="0"/>
          <wp:positionH relativeFrom="margin">
            <wp:posOffset>8798560</wp:posOffset>
          </wp:positionH>
          <wp:positionV relativeFrom="paragraph">
            <wp:posOffset>-311150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  <w:r w:rsidR="00397064">
      <w:tab/>
    </w:r>
  </w:p>
  <w:p w14:paraId="64F058F5" w14:textId="77777777" w:rsidR="00465843" w:rsidRPr="0066293D" w:rsidRDefault="008349D7" w:rsidP="0066293D">
    <w:r>
      <w:t xml:space="preserve">HQ Template </w:t>
    </w:r>
    <w:r w:rsidR="0066293D">
      <w:t xml:space="preserve">Published </w:t>
    </w:r>
    <w:r w:rsidR="0066293D" w:rsidRPr="00CE188D">
      <w:t>February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C697C" w14:textId="77777777" w:rsidR="00750A1F" w:rsidRDefault="00750A1F">
      <w:r>
        <w:separator/>
      </w:r>
    </w:p>
  </w:footnote>
  <w:footnote w:type="continuationSeparator" w:id="0">
    <w:p w14:paraId="7C65EF50" w14:textId="77777777" w:rsidR="00750A1F" w:rsidRDefault="00750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D6D70" w14:textId="77777777" w:rsidR="008349D7" w:rsidRPr="008349D7" w:rsidRDefault="008349D7" w:rsidP="008349D7"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34500">
    <w:abstractNumId w:val="17"/>
  </w:num>
  <w:num w:numId="2" w16cid:durableId="1902135074">
    <w:abstractNumId w:val="22"/>
  </w:num>
  <w:num w:numId="3" w16cid:durableId="1492136811">
    <w:abstractNumId w:val="25"/>
  </w:num>
  <w:num w:numId="4" w16cid:durableId="1789544096">
    <w:abstractNumId w:val="15"/>
  </w:num>
  <w:num w:numId="5" w16cid:durableId="1105344322">
    <w:abstractNumId w:val="23"/>
  </w:num>
  <w:num w:numId="6" w16cid:durableId="604271534">
    <w:abstractNumId w:val="0"/>
  </w:num>
  <w:num w:numId="7" w16cid:durableId="123239044">
    <w:abstractNumId w:val="1"/>
  </w:num>
  <w:num w:numId="8" w16cid:durableId="1852989695">
    <w:abstractNumId w:val="2"/>
  </w:num>
  <w:num w:numId="9" w16cid:durableId="2044476530">
    <w:abstractNumId w:val="3"/>
  </w:num>
  <w:num w:numId="10" w16cid:durableId="535582712">
    <w:abstractNumId w:val="8"/>
  </w:num>
  <w:num w:numId="11" w16cid:durableId="443619525">
    <w:abstractNumId w:val="4"/>
  </w:num>
  <w:num w:numId="12" w16cid:durableId="1876310629">
    <w:abstractNumId w:val="5"/>
  </w:num>
  <w:num w:numId="13" w16cid:durableId="1092824541">
    <w:abstractNumId w:val="6"/>
  </w:num>
  <w:num w:numId="14" w16cid:durableId="1308241449">
    <w:abstractNumId w:val="7"/>
  </w:num>
  <w:num w:numId="15" w16cid:durableId="1380783658">
    <w:abstractNumId w:val="9"/>
  </w:num>
  <w:num w:numId="16" w16cid:durableId="1521698110">
    <w:abstractNumId w:val="11"/>
  </w:num>
  <w:num w:numId="17" w16cid:durableId="412050016">
    <w:abstractNumId w:val="20"/>
  </w:num>
  <w:num w:numId="18" w16cid:durableId="1366563316">
    <w:abstractNumId w:val="14"/>
  </w:num>
  <w:num w:numId="19" w16cid:durableId="1070273525">
    <w:abstractNumId w:val="31"/>
  </w:num>
  <w:num w:numId="20" w16cid:durableId="1411539341">
    <w:abstractNumId w:val="28"/>
  </w:num>
  <w:num w:numId="21" w16cid:durableId="954217257">
    <w:abstractNumId w:val="32"/>
  </w:num>
  <w:num w:numId="22" w16cid:durableId="2108109040">
    <w:abstractNumId w:val="26"/>
  </w:num>
  <w:num w:numId="23" w16cid:durableId="962538630">
    <w:abstractNumId w:val="12"/>
  </w:num>
  <w:num w:numId="24" w16cid:durableId="6830019">
    <w:abstractNumId w:val="13"/>
  </w:num>
  <w:num w:numId="25" w16cid:durableId="225336287">
    <w:abstractNumId w:val="24"/>
  </w:num>
  <w:num w:numId="26" w16cid:durableId="2138404203">
    <w:abstractNumId w:val="19"/>
  </w:num>
  <w:num w:numId="27" w16cid:durableId="39062777">
    <w:abstractNumId w:val="10"/>
  </w:num>
  <w:num w:numId="28" w16cid:durableId="1373504309">
    <w:abstractNumId w:val="16"/>
  </w:num>
  <w:num w:numId="29" w16cid:durableId="1410081249">
    <w:abstractNumId w:val="21"/>
  </w:num>
  <w:num w:numId="30" w16cid:durableId="258802332">
    <w:abstractNumId w:val="27"/>
  </w:num>
  <w:num w:numId="31" w16cid:durableId="1824158098">
    <w:abstractNumId w:val="30"/>
  </w:num>
  <w:num w:numId="32" w16cid:durableId="1190492476">
    <w:abstractNumId w:val="29"/>
  </w:num>
  <w:num w:numId="33" w16cid:durableId="20575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hideSpelling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750A1F"/>
    <w:rsid w:val="00002B2B"/>
    <w:rsid w:val="000056B8"/>
    <w:rsid w:val="000072E3"/>
    <w:rsid w:val="00012699"/>
    <w:rsid w:val="000262D7"/>
    <w:rsid w:val="00034967"/>
    <w:rsid w:val="00064B38"/>
    <w:rsid w:val="000702F6"/>
    <w:rsid w:val="0009099A"/>
    <w:rsid w:val="000A24A7"/>
    <w:rsid w:val="000A48F6"/>
    <w:rsid w:val="000C7D47"/>
    <w:rsid w:val="000D5A10"/>
    <w:rsid w:val="000D62CF"/>
    <w:rsid w:val="000E1649"/>
    <w:rsid w:val="000E1A31"/>
    <w:rsid w:val="00102EA0"/>
    <w:rsid w:val="001327A0"/>
    <w:rsid w:val="00134916"/>
    <w:rsid w:val="001351BE"/>
    <w:rsid w:val="00166993"/>
    <w:rsid w:val="001B69B6"/>
    <w:rsid w:val="001B6D1F"/>
    <w:rsid w:val="001C60E8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0DA7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97064"/>
    <w:rsid w:val="003B4982"/>
    <w:rsid w:val="003C1889"/>
    <w:rsid w:val="003E0A04"/>
    <w:rsid w:val="00406854"/>
    <w:rsid w:val="00416CBB"/>
    <w:rsid w:val="00421FE7"/>
    <w:rsid w:val="00433700"/>
    <w:rsid w:val="00465843"/>
    <w:rsid w:val="00467139"/>
    <w:rsid w:val="0047668F"/>
    <w:rsid w:val="004900C8"/>
    <w:rsid w:val="004A418A"/>
    <w:rsid w:val="004C6902"/>
    <w:rsid w:val="004D4052"/>
    <w:rsid w:val="004E1C74"/>
    <w:rsid w:val="004E31E2"/>
    <w:rsid w:val="004E37CB"/>
    <w:rsid w:val="004E768C"/>
    <w:rsid w:val="004F7C49"/>
    <w:rsid w:val="00526CDC"/>
    <w:rsid w:val="00537D6B"/>
    <w:rsid w:val="00547FBB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6293D"/>
    <w:rsid w:val="00681D40"/>
    <w:rsid w:val="00697566"/>
    <w:rsid w:val="006B2FFC"/>
    <w:rsid w:val="006E4079"/>
    <w:rsid w:val="006E797F"/>
    <w:rsid w:val="006F5D9A"/>
    <w:rsid w:val="0071703B"/>
    <w:rsid w:val="00721886"/>
    <w:rsid w:val="00727452"/>
    <w:rsid w:val="00727784"/>
    <w:rsid w:val="00727A05"/>
    <w:rsid w:val="007306C6"/>
    <w:rsid w:val="007427DF"/>
    <w:rsid w:val="00750A1F"/>
    <w:rsid w:val="00756C1A"/>
    <w:rsid w:val="007571A7"/>
    <w:rsid w:val="00781101"/>
    <w:rsid w:val="007D59DA"/>
    <w:rsid w:val="007E58C6"/>
    <w:rsid w:val="00814A8E"/>
    <w:rsid w:val="00825CE0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7971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BF0"/>
    <w:rsid w:val="00A721D8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263D3"/>
    <w:rsid w:val="00C432B5"/>
    <w:rsid w:val="00C43F0A"/>
    <w:rsid w:val="00C46720"/>
    <w:rsid w:val="00C5096D"/>
    <w:rsid w:val="00C517A0"/>
    <w:rsid w:val="00C629E3"/>
    <w:rsid w:val="00C810F1"/>
    <w:rsid w:val="00C94106"/>
    <w:rsid w:val="00C96203"/>
    <w:rsid w:val="00CA0286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B3B35"/>
    <w:rsid w:val="00FB55A6"/>
    <w:rsid w:val="00FB6135"/>
    <w:rsid w:val="00FD15CA"/>
    <w:rsid w:val="00FE0D04"/>
    <w:rsid w:val="00FE510B"/>
    <w:rsid w:val="022FE178"/>
    <w:rsid w:val="0567823A"/>
    <w:rsid w:val="198FE15C"/>
    <w:rsid w:val="19CC08E7"/>
    <w:rsid w:val="1D777D12"/>
    <w:rsid w:val="219AF341"/>
    <w:rsid w:val="253EC6F8"/>
    <w:rsid w:val="2CE5936E"/>
    <w:rsid w:val="31B90491"/>
    <w:rsid w:val="38284615"/>
    <w:rsid w:val="41D3EDB8"/>
    <w:rsid w:val="4DEC7598"/>
    <w:rsid w:val="545BB71C"/>
    <w:rsid w:val="668453ED"/>
    <w:rsid w:val="67701E5B"/>
    <w:rsid w:val="6DD6B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6FF7E"/>
  <w15:docId w15:val="{B661F30A-B82B-4F1B-B730-5A3642BA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0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064"/>
  </w:style>
  <w:style w:type="paragraph" w:styleId="Footer">
    <w:name w:val="footer"/>
    <w:basedOn w:val="Normal"/>
    <w:link w:val="FooterChar"/>
    <w:uiPriority w:val="99"/>
    <w:unhideWhenUsed/>
    <w:rsid w:val="003970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ryn\Central%20Yorkshire%20Scouts\Cubadoodledoo%202022%20-%20Documents\Health%20&amp;%20Safety\Central%20Yorkshire%20Activities\Cubadoodledoo%202022%20Risk%20Assessment%20-%20Morning%20exerci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f77da5-aa28-4edf-8cea-6894433b2ed5">
      <UserInfo>
        <DisplayName>Carrie Pearson</DisplayName>
        <AccountId>20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FB5EC5-828F-4B02-AB26-3F86EE09353D}">
  <ds:schemaRefs>
    <ds:schemaRef ds:uri="http://schemas.microsoft.com/office/2006/metadata/properties"/>
    <ds:schemaRef ds:uri="http://schemas.microsoft.com/office/infopath/2007/PartnerControls"/>
    <ds:schemaRef ds:uri="9ff77da5-aa28-4edf-8cea-6894433b2ed5"/>
  </ds:schemaRefs>
</ds:datastoreItem>
</file>

<file path=customXml/itemProps2.xml><?xml version="1.0" encoding="utf-8"?>
<ds:datastoreItem xmlns:ds="http://schemas.openxmlformats.org/officeDocument/2006/customXml" ds:itemID="{49FC6517-B5AC-47DD-B8BE-D3E0046BF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BE4A1-F6DA-4AD7-93B5-79B572AE6F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EC7E68-2BE4-4C44-B54D-888B2A246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1a266-ddbb-4891-b283-5956b6d7ac85"/>
    <ds:schemaRef ds:uri="9ff77da5-aa28-4edf-8cea-6894433b2e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Cubadoodledoo 2022 Risk Assessment - Morning exercise.dotx</Template>
  <TotalTime>1</TotalTime>
  <Pages>1</Pages>
  <Words>465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</dc:creator>
  <cp:keywords/>
  <cp:lastModifiedBy>Cathryn Atkinson</cp:lastModifiedBy>
  <cp:revision>1</cp:revision>
  <cp:lastPrinted>2019-01-31T17:56:00Z</cp:lastPrinted>
  <dcterms:created xsi:type="dcterms:W3CDTF">2022-05-25T15:33:00Z</dcterms:created>
  <dcterms:modified xsi:type="dcterms:W3CDTF">2022-05-25T15:34:00Z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